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558" w:rsidRDefault="009B5AF5">
      <w:bookmarkStart w:id="0" w:name="_GoBack"/>
      <w:r>
        <w:rPr>
          <w:noProof/>
        </w:rPr>
        <w:drawing>
          <wp:inline distT="0" distB="0" distL="0" distR="0" wp14:anchorId="6073BFA2" wp14:editId="60D460E5">
            <wp:extent cx="8534400" cy="588132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36957" cy="588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5558" w:rsidSect="009B5A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AF5"/>
    <w:rsid w:val="001C5558"/>
    <w:rsid w:val="009B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B5A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B5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B5A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B5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7B00EE0E.dotm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Клиника ЛМС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 Евгений Геннадьевич</dc:creator>
  <cp:keywords/>
  <dc:description/>
  <cp:lastModifiedBy>Титов Евгений Геннадьевич</cp:lastModifiedBy>
  <cp:revision>1</cp:revision>
  <dcterms:created xsi:type="dcterms:W3CDTF">2012-06-13T06:04:00Z</dcterms:created>
  <dcterms:modified xsi:type="dcterms:W3CDTF">2012-06-13T06:05:00Z</dcterms:modified>
</cp:coreProperties>
</file>