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Item</w:t>
      </w:r>
      <w:r w:rsidRPr="00657BBE">
        <w:rPr>
          <w:lang w:val="en-US"/>
        </w:rPr>
        <w:tab/>
        <w:t>Part No.</w:t>
      </w:r>
      <w:r w:rsidRPr="00657BBE">
        <w:rPr>
          <w:lang w:val="en-US"/>
        </w:rPr>
        <w:tab/>
        <w:t>Description</w:t>
      </w:r>
      <w:r w:rsidRPr="00657BBE">
        <w:rPr>
          <w:lang w:val="en-US"/>
        </w:rPr>
        <w:tab/>
        <w:t>Qty.</w:t>
      </w:r>
      <w:r w:rsidRPr="00657BBE">
        <w:rPr>
          <w:lang w:val="en-US"/>
        </w:rPr>
        <w:tab/>
        <w:t>Unit</w:t>
      </w:r>
      <w:r w:rsidRPr="00657BBE">
        <w:rPr>
          <w:lang w:val="en-US"/>
        </w:rPr>
        <w:tab/>
        <w:t>Info 1</w:t>
      </w:r>
      <w:r w:rsidRPr="00657BBE">
        <w:rPr>
          <w:lang w:val="en-US"/>
        </w:rPr>
        <w:tab/>
        <w:t>Info 2</w:t>
      </w:r>
      <w:r w:rsidRPr="00657BBE">
        <w:rPr>
          <w:lang w:val="en-US"/>
        </w:rPr>
        <w:tab/>
        <w:t>Info 3</w:t>
      </w:r>
      <w:r w:rsidRPr="00657BBE">
        <w:rPr>
          <w:lang w:val="en-US"/>
        </w:rPr>
        <w:tab/>
        <w:t>Info 4</w:t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5</w:t>
      </w:r>
      <w:r w:rsidRPr="00657BBE">
        <w:rPr>
          <w:lang w:val="en-US"/>
        </w:rPr>
        <w:tab/>
        <w:t>5877415</w:t>
      </w:r>
      <w:r w:rsidRPr="00657BBE">
        <w:rPr>
          <w:lang w:val="en-US"/>
        </w:rPr>
        <w:tab/>
        <w:t>RAM G, REPL.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10</w:t>
      </w:r>
      <w:r w:rsidRPr="00657BBE">
        <w:rPr>
          <w:lang w:val="en-US"/>
        </w:rPr>
        <w:tab/>
        <w:t>2969699</w:t>
      </w:r>
      <w:r w:rsidRPr="00657BBE">
        <w:rPr>
          <w:lang w:val="en-US"/>
        </w:rPr>
        <w:tab/>
        <w:t>DU BUSH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20</w:t>
      </w:r>
      <w:r w:rsidRPr="00657BBE">
        <w:rPr>
          <w:lang w:val="en-US"/>
        </w:rPr>
        <w:tab/>
        <w:t>5925169</w:t>
      </w:r>
      <w:r w:rsidRPr="00657BBE">
        <w:rPr>
          <w:lang w:val="en-US"/>
        </w:rPr>
        <w:tab/>
        <w:t>CASTER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25</w:t>
      </w:r>
      <w:r w:rsidRPr="00657BBE">
        <w:rPr>
          <w:lang w:val="en-US"/>
        </w:rPr>
        <w:tab/>
        <w:t>5925193</w:t>
      </w:r>
      <w:r w:rsidRPr="00657BBE">
        <w:rPr>
          <w:lang w:val="en-US"/>
        </w:rPr>
        <w:tab/>
        <w:t>SLIDING COVER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30</w:t>
      </w:r>
      <w:r w:rsidRPr="00657BBE">
        <w:rPr>
          <w:lang w:val="en-US"/>
        </w:rPr>
        <w:tab/>
        <w:t>5925185</w:t>
      </w:r>
      <w:r w:rsidRPr="00657BBE">
        <w:rPr>
          <w:lang w:val="en-US"/>
        </w:rPr>
        <w:tab/>
        <w:t>BRAKE PIECE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35</w:t>
      </w:r>
      <w:r w:rsidRPr="00657BBE">
        <w:rPr>
          <w:lang w:val="en-US"/>
        </w:rPr>
        <w:tab/>
        <w:t>3534641</w:t>
      </w:r>
      <w:r w:rsidRPr="00657BBE">
        <w:rPr>
          <w:lang w:val="en-US"/>
        </w:rPr>
        <w:tab/>
        <w:t>DISK SRING A10 DIN2093STEEL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40</w:t>
      </w:r>
      <w:r w:rsidRPr="00657BBE">
        <w:rPr>
          <w:lang w:val="en-US"/>
        </w:rPr>
        <w:tab/>
        <w:t>2985661</w:t>
      </w:r>
      <w:r w:rsidRPr="00657BBE">
        <w:rPr>
          <w:lang w:val="en-US"/>
        </w:rPr>
        <w:tab/>
        <w:t>WASHER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45</w:t>
      </w:r>
      <w:r w:rsidRPr="00657BBE">
        <w:rPr>
          <w:lang w:val="en-US"/>
        </w:rPr>
        <w:tab/>
        <w:t>5856617</w:t>
      </w:r>
      <w:r w:rsidRPr="00657BBE">
        <w:rPr>
          <w:lang w:val="en-US"/>
        </w:rPr>
        <w:tab/>
        <w:t>GAS SPRING 810 N REPLACEMENT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50</w:t>
      </w:r>
      <w:r w:rsidRPr="00657BBE">
        <w:rPr>
          <w:lang w:val="en-US"/>
        </w:rPr>
        <w:tab/>
        <w:t>4687146</w:t>
      </w:r>
      <w:r w:rsidRPr="00657BBE">
        <w:rPr>
          <w:lang w:val="en-US"/>
        </w:rPr>
        <w:tab/>
        <w:t>DRAWBAR, AE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55</w:t>
      </w:r>
      <w:r w:rsidRPr="00657BBE">
        <w:rPr>
          <w:lang w:val="en-US"/>
        </w:rPr>
        <w:tab/>
        <w:t>2969681</w:t>
      </w:r>
      <w:r w:rsidRPr="00657BBE">
        <w:rPr>
          <w:lang w:val="en-US"/>
        </w:rPr>
        <w:tab/>
        <w:t>DU BUSHING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65</w:t>
      </w:r>
      <w:r w:rsidRPr="00657BBE">
        <w:rPr>
          <w:lang w:val="en-US"/>
        </w:rPr>
        <w:tab/>
        <w:t>3513116</w:t>
      </w:r>
      <w:r w:rsidRPr="00657BBE">
        <w:rPr>
          <w:lang w:val="en-US"/>
        </w:rPr>
        <w:tab/>
        <w:t>DOWEL PIN 4X14 DIN 1481-F ST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70</w:t>
      </w:r>
      <w:r w:rsidRPr="00657BBE">
        <w:rPr>
          <w:lang w:val="en-US"/>
        </w:rPr>
        <w:tab/>
        <w:t>2969350</w:t>
      </w:r>
      <w:r w:rsidRPr="00657BBE">
        <w:rPr>
          <w:lang w:val="en-US"/>
        </w:rPr>
        <w:tab/>
        <w:t>SHAFT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75</w:t>
      </w:r>
      <w:r w:rsidRPr="00657BBE">
        <w:rPr>
          <w:lang w:val="en-US"/>
        </w:rPr>
        <w:tab/>
        <w:t>2969913</w:t>
      </w:r>
      <w:r w:rsidRPr="00657BBE">
        <w:rPr>
          <w:lang w:val="en-US"/>
        </w:rPr>
        <w:tab/>
        <w:t>CABLE DEFLECTOR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80</w:t>
      </w:r>
      <w:r w:rsidRPr="00657BBE">
        <w:rPr>
          <w:lang w:val="en-US"/>
        </w:rPr>
        <w:tab/>
        <w:t>2979680</w:t>
      </w:r>
      <w:r w:rsidRPr="00657BBE">
        <w:rPr>
          <w:lang w:val="en-US"/>
        </w:rPr>
        <w:tab/>
        <w:t>ADJUSTING WHEEL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85</w:t>
      </w:r>
      <w:r w:rsidRPr="00657BBE">
        <w:rPr>
          <w:lang w:val="en-US"/>
        </w:rPr>
        <w:tab/>
        <w:t>3428760</w:t>
      </w:r>
      <w:r w:rsidRPr="00657BBE">
        <w:rPr>
          <w:lang w:val="en-US"/>
        </w:rPr>
        <w:tab/>
        <w:t>SHAFT LOCK 5</w:t>
      </w:r>
      <w:proofErr w:type="gramStart"/>
      <w:r w:rsidRPr="00657BBE">
        <w:rPr>
          <w:lang w:val="en-US"/>
        </w:rPr>
        <w:t>,0</w:t>
      </w:r>
      <w:proofErr w:type="gramEnd"/>
      <w:r w:rsidRPr="00657BBE">
        <w:rPr>
          <w:lang w:val="en-US"/>
        </w:rPr>
        <w:t xml:space="preserve"> DIN 6799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90</w:t>
      </w:r>
      <w:r w:rsidRPr="00657BBE">
        <w:rPr>
          <w:lang w:val="en-US"/>
        </w:rPr>
        <w:tab/>
        <w:t>1435903</w:t>
      </w:r>
      <w:r w:rsidRPr="00657BBE">
        <w:rPr>
          <w:lang w:val="en-US"/>
        </w:rPr>
        <w:tab/>
        <w:t>BEARING AXIS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95</w:t>
      </w:r>
      <w:r w:rsidRPr="00657BBE">
        <w:rPr>
          <w:lang w:val="en-US"/>
        </w:rPr>
        <w:tab/>
        <w:t>5963686</w:t>
      </w:r>
      <w:r w:rsidRPr="00657BBE">
        <w:rPr>
          <w:lang w:val="en-US"/>
        </w:rPr>
        <w:tab/>
        <w:t>FLEX.ARM TRAY</w:t>
      </w:r>
      <w:proofErr w:type="gramStart"/>
      <w:r w:rsidRPr="00657BBE">
        <w:rPr>
          <w:lang w:val="en-US"/>
        </w:rPr>
        <w:t>,C,SPARE</w:t>
      </w:r>
      <w:proofErr w:type="gramEnd"/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100</w:t>
      </w:r>
      <w:r w:rsidRPr="00657BBE">
        <w:rPr>
          <w:lang w:val="en-US"/>
        </w:rPr>
        <w:tab/>
        <w:t>2982593</w:t>
      </w:r>
      <w:r w:rsidRPr="00657BBE">
        <w:rPr>
          <w:lang w:val="en-US"/>
        </w:rPr>
        <w:tab/>
        <w:t>BRAKE GUIDE, COMPLETE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Pr="00657BBE" w:rsidRDefault="00657BBE" w:rsidP="00657BBE">
      <w:pPr>
        <w:rPr>
          <w:lang w:val="en-US"/>
        </w:rPr>
      </w:pPr>
      <w:r w:rsidRPr="00657BBE">
        <w:rPr>
          <w:lang w:val="en-US"/>
        </w:rPr>
        <w:t>105</w:t>
      </w:r>
      <w:r w:rsidRPr="00657BBE">
        <w:rPr>
          <w:lang w:val="en-US"/>
        </w:rPr>
        <w:tab/>
        <w:t>4687153</w:t>
      </w:r>
      <w:r w:rsidRPr="00657BBE">
        <w:rPr>
          <w:lang w:val="en-US"/>
        </w:rPr>
        <w:tab/>
        <w:t>PRESSURE PIECE</w:t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  <w:r w:rsidRPr="00657BBE">
        <w:rPr>
          <w:lang w:val="en-US"/>
        </w:rPr>
        <w:tab/>
      </w:r>
    </w:p>
    <w:p w:rsidR="00657BBE" w:rsidRDefault="00657BBE" w:rsidP="00657BBE">
      <w:r>
        <w:t>110</w:t>
      </w:r>
      <w:r>
        <w:tab/>
        <w:t>5433524</w:t>
      </w:r>
      <w:r>
        <w:tab/>
        <w:t>JOINT, COMPLETE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C5558" w:rsidRPr="00657BBE" w:rsidRDefault="00657BBE" w:rsidP="00657BBE">
      <w:r>
        <w:rPr>
          <w:noProof/>
        </w:rPr>
        <w:drawing>
          <wp:inline distT="0" distB="0" distL="0" distR="0" wp14:anchorId="27C86224" wp14:editId="7463CF96">
            <wp:extent cx="5940425" cy="409373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558" w:rsidRPr="00657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BBE"/>
    <w:rsid w:val="001C5558"/>
    <w:rsid w:val="0065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57B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57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57B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57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A84B8764.dotm</Template>
  <TotalTime>1</TotalTime>
  <Pages>1</Pages>
  <Words>105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Клиника ЛМС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 Евгений Геннадьевич</dc:creator>
  <cp:keywords/>
  <dc:description/>
  <cp:lastModifiedBy>Титов Евгений Геннадьевич</cp:lastModifiedBy>
  <cp:revision>1</cp:revision>
  <dcterms:created xsi:type="dcterms:W3CDTF">2012-05-24T10:00:00Z</dcterms:created>
  <dcterms:modified xsi:type="dcterms:W3CDTF">2012-05-24T10:01:00Z</dcterms:modified>
</cp:coreProperties>
</file>